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8B3" w:rsidRDefault="00EF38B3"/>
    <w:p w:rsidR="00EF38B3" w:rsidRDefault="00EF38B3" w:rsidP="002C08E7">
      <w:pPr>
        <w:spacing w:line="480" w:lineRule="auto"/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KÖZHASZNÚSÁGI JELENTÉS</w:t>
      </w:r>
    </w:p>
    <w:p w:rsidR="00EF38B3" w:rsidRDefault="00EF38B3" w:rsidP="002C08E7">
      <w:pPr>
        <w:spacing w:line="480" w:lineRule="auto"/>
        <w:jc w:val="center"/>
        <w:rPr>
          <w:sz w:val="36"/>
          <w:szCs w:val="36"/>
        </w:rPr>
      </w:pPr>
    </w:p>
    <w:p w:rsidR="00EF38B3" w:rsidRDefault="00EF38B3" w:rsidP="002C08E7">
      <w:pPr>
        <w:spacing w:line="48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2012</w:t>
      </w:r>
    </w:p>
    <w:p w:rsidR="00EF38B3" w:rsidRDefault="00EF38B3" w:rsidP="002C08E7">
      <w:pPr>
        <w:spacing w:line="480" w:lineRule="auto"/>
        <w:jc w:val="center"/>
        <w:rPr>
          <w:sz w:val="36"/>
          <w:szCs w:val="36"/>
        </w:rPr>
      </w:pPr>
    </w:p>
    <w:p w:rsidR="00EF38B3" w:rsidRDefault="00EF38B3" w:rsidP="002C08E7">
      <w:pPr>
        <w:spacing w:line="480" w:lineRule="auto"/>
        <w:jc w:val="center"/>
        <w:rPr>
          <w:sz w:val="36"/>
          <w:szCs w:val="36"/>
        </w:rPr>
      </w:pPr>
    </w:p>
    <w:p w:rsidR="00EF38B3" w:rsidRPr="00AE0084" w:rsidRDefault="00EF38B3" w:rsidP="002C08E7">
      <w:pPr>
        <w:spacing w:line="48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Somi-Ovi Közhasznú</w:t>
      </w:r>
      <w:r w:rsidRPr="00AE0084">
        <w:rPr>
          <w:b/>
          <w:bCs/>
          <w:sz w:val="36"/>
          <w:szCs w:val="36"/>
        </w:rPr>
        <w:t xml:space="preserve"> Alapítvány</w:t>
      </w:r>
    </w:p>
    <w:p w:rsidR="00EF38B3" w:rsidRDefault="00EF38B3" w:rsidP="002C08E7">
      <w:pPr>
        <w:spacing w:line="480" w:lineRule="auto"/>
        <w:jc w:val="center"/>
        <w:rPr>
          <w:b/>
          <w:bCs/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Székhelye: 1085. Budapest, Somogyi Béla utca 13-15.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Adószám: 18182680-1-42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Közhasznúsági fokozat: Közhasznú szervezet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Nyilvántartásba vételi végzés:  Pk. 60299/2003/3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Budapest, 2012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Tartalom</w:t>
      </w:r>
    </w:p>
    <w:p w:rsidR="00EF38B3" w:rsidRDefault="00EF38B3" w:rsidP="002C08E7">
      <w:pPr>
        <w:spacing w:line="480" w:lineRule="auto"/>
        <w:jc w:val="center"/>
        <w:rPr>
          <w:sz w:val="28"/>
          <w:szCs w:val="28"/>
        </w:rPr>
      </w:pP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2012. évi közhasznú egyszerűsített beszámoló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Kimutatás a költségvetési támogatás felhasználásáról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vagyon felhasználásával kapcsolatos kimutatás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cél szerinti juttatások kimutatása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központi költségvetési szervtől, az elkülönített állami pénzalaptól, a h</w:t>
      </w:r>
      <w:r>
        <w:rPr>
          <w:sz w:val="28"/>
          <w:szCs w:val="28"/>
        </w:rPr>
        <w:t>e</w:t>
      </w:r>
      <w:r>
        <w:rPr>
          <w:sz w:val="28"/>
          <w:szCs w:val="28"/>
        </w:rPr>
        <w:t>lyi önkormányzattól, a kisebbségi települési önkormányzattól, a települési önkormányzatok társulásától, az egészségbiztosítási önkormányzattól és mindezek szerveitől kapott támogatás mértékének kimutatása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vezető tisztségviselőknek nyújtott juttatások értékének, illetve összeg</w:t>
      </w:r>
      <w:r>
        <w:rPr>
          <w:sz w:val="28"/>
          <w:szCs w:val="28"/>
        </w:rPr>
        <w:t>é</w:t>
      </w:r>
      <w:r>
        <w:rPr>
          <w:sz w:val="28"/>
          <w:szCs w:val="28"/>
        </w:rPr>
        <w:t>nek kimutatása</w:t>
      </w:r>
    </w:p>
    <w:p w:rsidR="00EF38B3" w:rsidRDefault="00EF38B3" w:rsidP="00EB2D70">
      <w:pPr>
        <w:numPr>
          <w:ilvl w:val="0"/>
          <w:numId w:val="1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közhasznú tevékenység rövid tartalmi beszámolója</w:t>
      </w:r>
    </w:p>
    <w:p w:rsidR="00EF38B3" w:rsidRDefault="00EF38B3" w:rsidP="00EB2D70">
      <w:pPr>
        <w:spacing w:line="480" w:lineRule="auto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jc w:val="both"/>
        <w:rPr>
          <w:sz w:val="28"/>
          <w:szCs w:val="28"/>
        </w:rPr>
      </w:pPr>
    </w:p>
    <w:p w:rsidR="00EF38B3" w:rsidRDefault="00EF38B3" w:rsidP="001474B2">
      <w:pPr>
        <w:numPr>
          <w:ilvl w:val="0"/>
          <w:numId w:val="2"/>
        </w:numPr>
        <w:spacing w:line="480" w:lineRule="auto"/>
        <w:jc w:val="both"/>
        <w:rPr>
          <w:sz w:val="28"/>
          <w:szCs w:val="28"/>
        </w:rPr>
      </w:pPr>
      <w:r w:rsidRPr="00131823">
        <w:rPr>
          <w:sz w:val="28"/>
          <w:szCs w:val="28"/>
        </w:rPr>
        <w:t xml:space="preserve">melléklet: </w:t>
      </w:r>
      <w:r>
        <w:rPr>
          <w:sz w:val="28"/>
          <w:szCs w:val="28"/>
        </w:rPr>
        <w:t>egyszerűsített beszámoló</w:t>
      </w:r>
    </w:p>
    <w:p w:rsidR="00EF38B3" w:rsidRDefault="00EF38B3" w:rsidP="001474B2">
      <w:pPr>
        <w:numPr>
          <w:ilvl w:val="0"/>
          <w:numId w:val="2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>melléklet: a vagyon felhasználásával kapcsolatos kimutatás</w:t>
      </w:r>
    </w:p>
    <w:p w:rsidR="00EF38B3" w:rsidRPr="00131823" w:rsidRDefault="00EF38B3" w:rsidP="001474B2">
      <w:pPr>
        <w:numPr>
          <w:ilvl w:val="0"/>
          <w:numId w:val="2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melléklet: </w:t>
      </w:r>
      <w:r w:rsidRPr="00131823">
        <w:rPr>
          <w:sz w:val="28"/>
          <w:szCs w:val="28"/>
        </w:rPr>
        <w:t>kuratóriumi határozat a közhasznúsági jelentés elfogadásáról</w:t>
      </w: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56BB6">
      <w:pPr>
        <w:spacing w:line="480" w:lineRule="auto"/>
        <w:jc w:val="both"/>
        <w:rPr>
          <w:sz w:val="28"/>
          <w:szCs w:val="28"/>
          <w:u w:val="single"/>
        </w:rPr>
      </w:pPr>
    </w:p>
    <w:p w:rsidR="00EF38B3" w:rsidRPr="00EB2D70" w:rsidRDefault="00EF38B3" w:rsidP="00EB2D70">
      <w:pPr>
        <w:numPr>
          <w:ilvl w:val="0"/>
          <w:numId w:val="4"/>
        </w:numPr>
        <w:spacing w:line="48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2012. ÉVI KÖZHASZNÚ EGYSZERÜSÍTETT</w:t>
      </w:r>
      <w:r w:rsidRPr="00EB2D70">
        <w:rPr>
          <w:sz w:val="28"/>
          <w:szCs w:val="28"/>
          <w:u w:val="single"/>
        </w:rPr>
        <w:t xml:space="preserve"> BESZÁMOLÓ</w:t>
      </w: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Default="00EF38B3" w:rsidP="00EB2D70">
      <w:pPr>
        <w:spacing w:line="480" w:lineRule="auto"/>
        <w:ind w:left="360"/>
        <w:jc w:val="both"/>
        <w:rPr>
          <w:sz w:val="28"/>
          <w:szCs w:val="28"/>
        </w:rPr>
      </w:pPr>
    </w:p>
    <w:p w:rsidR="00EF38B3" w:rsidRPr="003A22A5" w:rsidRDefault="00EF38B3" w:rsidP="003C0CD1">
      <w:pPr>
        <w:spacing w:line="480" w:lineRule="auto"/>
        <w:ind w:left="360"/>
        <w:jc w:val="center"/>
      </w:pPr>
      <w:r w:rsidRPr="003A22A5">
        <w:t>ld. 1. sz. melléklet</w:t>
      </w: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3C0CD1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2940B7">
      <w:pPr>
        <w:numPr>
          <w:ilvl w:val="0"/>
          <w:numId w:val="4"/>
        </w:num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t>KIMUTATÁS A KÖLTSÉGVETÉSI TÁMOGATÁS FELHASZNÁL</w:t>
      </w:r>
      <w:r>
        <w:rPr>
          <w:sz w:val="28"/>
          <w:szCs w:val="28"/>
          <w:u w:val="single"/>
        </w:rPr>
        <w:t>Á</w:t>
      </w:r>
      <w:r>
        <w:rPr>
          <w:sz w:val="28"/>
          <w:szCs w:val="28"/>
          <w:u w:val="single"/>
        </w:rPr>
        <w:t>SÁRÓL</w:t>
      </w:r>
    </w:p>
    <w:p w:rsidR="00EF38B3" w:rsidRDefault="00EF38B3" w:rsidP="002940B7">
      <w:pPr>
        <w:spacing w:line="480" w:lineRule="auto"/>
        <w:jc w:val="both"/>
        <w:rPr>
          <w:sz w:val="28"/>
          <w:szCs w:val="28"/>
        </w:rPr>
      </w:pPr>
    </w:p>
    <w:p w:rsidR="00EF38B3" w:rsidRDefault="00EF38B3" w:rsidP="002940B7">
      <w:pPr>
        <w:spacing w:line="480" w:lineRule="auto"/>
        <w:jc w:val="both"/>
        <w:rPr>
          <w:sz w:val="28"/>
          <w:szCs w:val="28"/>
        </w:rPr>
      </w:pPr>
    </w:p>
    <w:p w:rsidR="00EF38B3" w:rsidRDefault="00EF38B3" w:rsidP="002940B7">
      <w:pPr>
        <w:spacing w:line="480" w:lineRule="auto"/>
        <w:jc w:val="both"/>
        <w:rPr>
          <w:sz w:val="28"/>
          <w:szCs w:val="28"/>
        </w:rPr>
      </w:pPr>
    </w:p>
    <w:p w:rsidR="00EF38B3" w:rsidRDefault="00EF38B3" w:rsidP="002940B7">
      <w:pPr>
        <w:spacing w:line="480" w:lineRule="auto"/>
        <w:jc w:val="both"/>
      </w:pPr>
      <w:r>
        <w:t xml:space="preserve">Az Alapítvány 2012. évben </w:t>
      </w:r>
      <w:smartTag w:uri="urn:schemas-microsoft-com:office:smarttags" w:element="metricconverter">
        <w:smartTagPr>
          <w:attr w:name="ProductID" w:val="154.026 Ft"/>
        </w:smartTagPr>
        <w:r>
          <w:t>154.026 Ft</w:t>
        </w:r>
      </w:smartTag>
      <w:r>
        <w:t xml:space="preserve"> költségvetési támogatást kapott (SzJA 1%-a). Az ö</w:t>
      </w:r>
      <w:r>
        <w:t>s</w:t>
      </w:r>
      <w:r>
        <w:t>szeget az Alapítvány célszerinti tevékenységeire használta fel.</w:t>
      </w: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spacing w:line="480" w:lineRule="auto"/>
        <w:jc w:val="both"/>
      </w:pPr>
    </w:p>
    <w:p w:rsidR="00EF38B3" w:rsidRDefault="00EF38B3" w:rsidP="002940B7">
      <w:pPr>
        <w:numPr>
          <w:ilvl w:val="0"/>
          <w:numId w:val="4"/>
        </w:numPr>
        <w:spacing w:line="480" w:lineRule="auto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br w:type="page"/>
        <w:t>A VAGYON FELHASZNÁLÁSÁVAL KAPCSOLATOS KIMUTATÁS</w:t>
      </w:r>
    </w:p>
    <w:p w:rsidR="00EF38B3" w:rsidRDefault="00EF38B3" w:rsidP="002940B7">
      <w:pPr>
        <w:spacing w:line="480" w:lineRule="auto"/>
        <w:ind w:left="360"/>
        <w:jc w:val="both"/>
      </w:pPr>
    </w:p>
    <w:p w:rsidR="00EF38B3" w:rsidRDefault="00EF38B3" w:rsidP="00A30122">
      <w:pPr>
        <w:spacing w:line="480" w:lineRule="auto"/>
        <w:ind w:left="360"/>
        <w:jc w:val="both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  <w:r>
        <w:t>ld. 2. sz. melléklet</w:t>
      </w: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2940B7">
      <w:pPr>
        <w:spacing w:line="480" w:lineRule="auto"/>
        <w:ind w:left="360"/>
        <w:jc w:val="center"/>
      </w:pPr>
    </w:p>
    <w:p w:rsidR="00EF38B3" w:rsidRDefault="00EF38B3" w:rsidP="00E56BB6">
      <w:pPr>
        <w:spacing w:line="480" w:lineRule="auto"/>
        <w:rPr>
          <w:sz w:val="28"/>
          <w:szCs w:val="28"/>
        </w:rPr>
      </w:pPr>
    </w:p>
    <w:p w:rsidR="00EF38B3" w:rsidRDefault="00EF38B3" w:rsidP="00107F9F">
      <w:pPr>
        <w:numPr>
          <w:ilvl w:val="0"/>
          <w:numId w:val="2"/>
        </w:numPr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  <w:u w:val="single"/>
        </w:rPr>
        <w:br w:type="page"/>
        <w:t>A CÉL SZERINTI JUTTATÁSOK KIMUTATÁSA</w:t>
      </w:r>
    </w:p>
    <w:p w:rsidR="00EF38B3" w:rsidRDefault="00EF38B3" w:rsidP="00B70887">
      <w:pPr>
        <w:spacing w:line="480" w:lineRule="auto"/>
        <w:ind w:left="360"/>
        <w:jc w:val="both"/>
      </w:pPr>
    </w:p>
    <w:p w:rsidR="00EF38B3" w:rsidRDefault="00EF38B3" w:rsidP="00960B5C">
      <w:pPr>
        <w:jc w:val="both"/>
      </w:pPr>
      <w:r w:rsidRPr="007263E9">
        <w:rPr>
          <w:b/>
          <w:bCs/>
          <w:u w:val="single"/>
        </w:rPr>
        <w:t xml:space="preserve">A </w:t>
      </w:r>
      <w:r>
        <w:rPr>
          <w:b/>
          <w:bCs/>
          <w:u w:val="single"/>
        </w:rPr>
        <w:t>Somi-Ovi Közhasznú</w:t>
      </w:r>
      <w:r w:rsidRPr="007263E9">
        <w:rPr>
          <w:b/>
          <w:bCs/>
          <w:u w:val="single"/>
        </w:rPr>
        <w:t xml:space="preserve"> Alapítvány </w:t>
      </w:r>
      <w:r>
        <w:rPr>
          <w:b/>
          <w:bCs/>
          <w:u w:val="single"/>
        </w:rPr>
        <w:t>által a 2012</w:t>
      </w:r>
      <w:r w:rsidRPr="007263E9">
        <w:rPr>
          <w:b/>
          <w:bCs/>
          <w:u w:val="single"/>
        </w:rPr>
        <w:t xml:space="preserve">. évben </w:t>
      </w:r>
      <w:r>
        <w:rPr>
          <w:b/>
          <w:bCs/>
          <w:u w:val="single"/>
        </w:rPr>
        <w:t>kapott</w:t>
      </w:r>
      <w:r w:rsidRPr="007263E9">
        <w:rPr>
          <w:b/>
          <w:bCs/>
          <w:u w:val="single"/>
        </w:rPr>
        <w:t xml:space="preserve"> cél szerinti támogatások:</w:t>
      </w:r>
    </w:p>
    <w:p w:rsidR="00EF38B3" w:rsidRDefault="00EF38B3" w:rsidP="00960B5C">
      <w:pPr>
        <w:ind w:left="357"/>
        <w:jc w:val="both"/>
      </w:pPr>
    </w:p>
    <w:p w:rsidR="00EF38B3" w:rsidRPr="00506A9C" w:rsidRDefault="00EF38B3" w:rsidP="00506A9C">
      <w:pPr>
        <w:ind w:left="357"/>
        <w:jc w:val="both"/>
        <w:rPr>
          <w:color w:val="FF0000"/>
        </w:rPr>
      </w:pPr>
    </w:p>
    <w:p w:rsidR="00EF38B3" w:rsidRDefault="00EF38B3" w:rsidP="00960B5C">
      <w:pPr>
        <w:ind w:left="357"/>
        <w:jc w:val="both"/>
      </w:pPr>
      <w:r>
        <w:t xml:space="preserve">A 2012. évben az SZJA 1 %-okból </w:t>
      </w:r>
      <w:smartTag w:uri="urn:schemas-microsoft-com:office:smarttags" w:element="metricconverter">
        <w:smartTagPr>
          <w:attr w:name="ProductID" w:val="154.026 Ft"/>
        </w:smartTagPr>
        <w:r>
          <w:t>154.026</w:t>
        </w:r>
        <w:r w:rsidRPr="00FB4AAB">
          <w:t xml:space="preserve"> </w:t>
        </w:r>
        <w:r>
          <w:t>Ft</w:t>
        </w:r>
      </w:smartTag>
      <w:r>
        <w:t xml:space="preserve"> támogatást kapott az alapítvány. Ezenkívül az Angolkert Óvoda Alapítványtól </w:t>
      </w:r>
      <w:smartTag w:uri="urn:schemas-microsoft-com:office:smarttags" w:element="metricconverter">
        <w:smartTagPr>
          <w:attr w:name="ProductID" w:val="40.000 Ft"/>
        </w:smartTagPr>
        <w:r>
          <w:t>40.000 Ft</w:t>
        </w:r>
      </w:smartTag>
      <w:r>
        <w:t xml:space="preserve"> Adományt illetve a CCR Rebat Nonprofit Kft-től </w:t>
      </w:r>
      <w:smartTag w:uri="urn:schemas-microsoft-com:office:smarttags" w:element="metricconverter">
        <w:smartTagPr>
          <w:attr w:name="ProductID" w:val="2.440 Ft"/>
        </w:smartTagPr>
        <w:r>
          <w:t>2.440 Ft</w:t>
        </w:r>
      </w:smartTag>
      <w:r>
        <w:t xml:space="preserve"> támogatást.</w:t>
      </w:r>
    </w:p>
    <w:p w:rsidR="00EF38B3" w:rsidRDefault="00EF38B3" w:rsidP="00960B5C">
      <w:pPr>
        <w:ind w:left="357"/>
        <w:jc w:val="both"/>
      </w:pPr>
    </w:p>
    <w:p w:rsidR="00EF38B3" w:rsidRPr="00A75F18" w:rsidRDefault="00EF38B3" w:rsidP="00960B5C">
      <w:pPr>
        <w:ind w:left="357"/>
        <w:jc w:val="both"/>
      </w:pPr>
    </w:p>
    <w:p w:rsidR="00EF38B3" w:rsidRPr="007263E9" w:rsidRDefault="00EF38B3" w:rsidP="007263E9">
      <w:pPr>
        <w:rPr>
          <w:b/>
          <w:bCs/>
          <w:u w:val="single"/>
        </w:rPr>
      </w:pPr>
      <w:r w:rsidRPr="007263E9">
        <w:rPr>
          <w:b/>
          <w:bCs/>
          <w:u w:val="single"/>
        </w:rPr>
        <w:t xml:space="preserve">A </w:t>
      </w:r>
      <w:r>
        <w:rPr>
          <w:b/>
          <w:bCs/>
          <w:u w:val="single"/>
        </w:rPr>
        <w:t>Somi-Ovi Közhasznú</w:t>
      </w:r>
      <w:r w:rsidRPr="007263E9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Alapítvány által a 2012</w:t>
      </w:r>
      <w:r w:rsidRPr="007263E9">
        <w:rPr>
          <w:b/>
          <w:bCs/>
          <w:u w:val="single"/>
        </w:rPr>
        <w:t>. évben nyújtott cél szerinti támogatások:</w:t>
      </w:r>
    </w:p>
    <w:p w:rsidR="00EF38B3" w:rsidRPr="007263E9" w:rsidRDefault="00EF38B3" w:rsidP="000F594E">
      <w:pPr>
        <w:ind w:left="360"/>
        <w:rPr>
          <w:b/>
          <w:bCs/>
        </w:rPr>
      </w:pPr>
    </w:p>
    <w:p w:rsidR="00EF38B3" w:rsidRDefault="00EF38B3" w:rsidP="00A35183">
      <w:pPr>
        <w:spacing w:line="480" w:lineRule="auto"/>
        <w:jc w:val="both"/>
        <w:rPr>
          <w:sz w:val="28"/>
          <w:szCs w:val="28"/>
        </w:rPr>
      </w:pPr>
      <w:r w:rsidRPr="00FB4AAB">
        <w:rPr>
          <w:sz w:val="28"/>
          <w:szCs w:val="28"/>
          <w:u w:val="single"/>
        </w:rPr>
        <w:br w:type="page"/>
      </w:r>
      <w:r>
        <w:rPr>
          <w:sz w:val="28"/>
          <w:szCs w:val="28"/>
          <w:u w:val="single"/>
        </w:rPr>
        <w:t>KÖZPONTI KÖLTSÉGVETÉSI SZERVTŐL, AZ ELKÜLÖNÍTETT ÁLLAMI PÉNZALAPTÓL, A HELYI ÖNKORMÁNYZATTÓL, A KISEBBSÉGI T</w:t>
      </w:r>
      <w:r>
        <w:rPr>
          <w:sz w:val="28"/>
          <w:szCs w:val="28"/>
          <w:u w:val="single"/>
        </w:rPr>
        <w:t>E</w:t>
      </w:r>
      <w:r>
        <w:rPr>
          <w:sz w:val="28"/>
          <w:szCs w:val="28"/>
          <w:u w:val="single"/>
        </w:rPr>
        <w:t>LEPÜLÉSI ÖNKORMÁNYZATTÓL, A TELEPÜLÉSI ÖNKORMÁNYZA</w:t>
      </w:r>
      <w:r>
        <w:rPr>
          <w:sz w:val="28"/>
          <w:szCs w:val="28"/>
          <w:u w:val="single"/>
        </w:rPr>
        <w:t>T</w:t>
      </w:r>
      <w:r>
        <w:rPr>
          <w:sz w:val="28"/>
          <w:szCs w:val="28"/>
          <w:u w:val="single"/>
        </w:rPr>
        <w:t>OK TÁRSULÁSÁTÓL, AZ EGÉSZSÉGBIZTOSÍTÁSI ÖNKORMÁNYZA</w:t>
      </w:r>
      <w:r>
        <w:rPr>
          <w:sz w:val="28"/>
          <w:szCs w:val="28"/>
          <w:u w:val="single"/>
        </w:rPr>
        <w:t>T</w:t>
      </w:r>
      <w:r>
        <w:rPr>
          <w:sz w:val="28"/>
          <w:szCs w:val="28"/>
          <w:u w:val="single"/>
        </w:rPr>
        <w:t>TÓL ÉS MINDEZEK SZERVEITŐL KAPOTT TÁMOGATÁS MÉRTÉK</w:t>
      </w:r>
      <w:r>
        <w:rPr>
          <w:sz w:val="28"/>
          <w:szCs w:val="28"/>
          <w:u w:val="single"/>
        </w:rPr>
        <w:t>É</w:t>
      </w:r>
      <w:r>
        <w:rPr>
          <w:sz w:val="28"/>
          <w:szCs w:val="28"/>
          <w:u w:val="single"/>
        </w:rPr>
        <w:t>NEK KIMUTATÁSA</w:t>
      </w:r>
    </w:p>
    <w:p w:rsidR="00EF38B3" w:rsidRDefault="00EF38B3" w:rsidP="00B75DE3">
      <w:pPr>
        <w:spacing w:line="480" w:lineRule="auto"/>
        <w:jc w:val="both"/>
      </w:pPr>
    </w:p>
    <w:p w:rsidR="00EF38B3" w:rsidRDefault="00EF38B3" w:rsidP="00B75DE3">
      <w:pPr>
        <w:spacing w:line="480" w:lineRule="auto"/>
        <w:jc w:val="both"/>
      </w:pPr>
    </w:p>
    <w:p w:rsidR="00EF38B3" w:rsidRDefault="00EF38B3" w:rsidP="00B75DE3">
      <w:pPr>
        <w:spacing w:line="480" w:lineRule="auto"/>
        <w:jc w:val="both"/>
      </w:pPr>
      <w:r>
        <w:t>A Somi-Ovi Alapítvány a 2012. évben a fentiekben jelzett szervezetektől támogatást nem kapott.</w:t>
      </w:r>
    </w:p>
    <w:p w:rsidR="00EF38B3" w:rsidRDefault="00EF38B3" w:rsidP="00E56BB6">
      <w:pPr>
        <w:spacing w:line="480" w:lineRule="auto"/>
        <w:rPr>
          <w:sz w:val="28"/>
          <w:szCs w:val="28"/>
        </w:rPr>
      </w:pPr>
    </w:p>
    <w:p w:rsidR="00EF38B3" w:rsidRDefault="00EF38B3" w:rsidP="00107F9F">
      <w:pPr>
        <w:numPr>
          <w:ilvl w:val="0"/>
          <w:numId w:val="2"/>
        </w:numPr>
        <w:spacing w:line="48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  <w:t>A VEZETŐ TISZTSÉGVISELŐKNEK NYÚJTOTT JUTTATÁSOK ÉRTÉKÉNEK, ILLETVE ÖSSZEGÉNEK KIMUTATÁSA</w:t>
      </w:r>
    </w:p>
    <w:p w:rsidR="00EF38B3" w:rsidRDefault="00EF38B3" w:rsidP="00B75DE3">
      <w:pPr>
        <w:spacing w:line="480" w:lineRule="auto"/>
        <w:ind w:left="360"/>
        <w:jc w:val="both"/>
      </w:pPr>
    </w:p>
    <w:p w:rsidR="00EF38B3" w:rsidRDefault="00EF38B3" w:rsidP="00B75DE3">
      <w:pPr>
        <w:spacing w:line="480" w:lineRule="auto"/>
        <w:ind w:left="360"/>
        <w:jc w:val="both"/>
      </w:pPr>
    </w:p>
    <w:p w:rsidR="00EF38B3" w:rsidRDefault="00EF38B3" w:rsidP="00B75DE3">
      <w:pPr>
        <w:spacing w:line="480" w:lineRule="auto"/>
        <w:ind w:left="360"/>
        <w:jc w:val="both"/>
      </w:pPr>
      <w:r>
        <w:t>A Somi-Ovi Alapítvány munkájában résztvevők tevékenységüket társadalmi munkában látták el, ezért a 2012. évben ellenszolgáltatásban nem részesültek.</w:t>
      </w:r>
    </w:p>
    <w:p w:rsidR="00EF38B3" w:rsidRDefault="00EF38B3" w:rsidP="00B75DE3">
      <w:pPr>
        <w:spacing w:line="480" w:lineRule="auto"/>
        <w:ind w:left="360"/>
        <w:jc w:val="both"/>
      </w:pPr>
    </w:p>
    <w:p w:rsidR="00EF38B3" w:rsidRDefault="00EF38B3" w:rsidP="00B75DE3">
      <w:pPr>
        <w:spacing w:line="480" w:lineRule="auto"/>
        <w:ind w:left="360"/>
        <w:jc w:val="both"/>
      </w:pPr>
    </w:p>
    <w:p w:rsidR="00EF38B3" w:rsidRDefault="00EF38B3" w:rsidP="00B75DE3">
      <w:pPr>
        <w:spacing w:line="480" w:lineRule="auto"/>
        <w:ind w:left="360"/>
        <w:jc w:val="both"/>
      </w:pPr>
    </w:p>
    <w:p w:rsidR="00EF38B3" w:rsidRDefault="00EF38B3" w:rsidP="00D805C9">
      <w:pPr>
        <w:numPr>
          <w:ilvl w:val="0"/>
          <w:numId w:val="2"/>
        </w:numPr>
        <w:spacing w:line="480" w:lineRule="auto"/>
        <w:jc w:val="center"/>
        <w:rPr>
          <w:sz w:val="28"/>
          <w:szCs w:val="28"/>
          <w:u w:val="single"/>
        </w:rPr>
      </w:pPr>
      <w:r>
        <w:rPr>
          <w:u w:val="single"/>
        </w:rPr>
        <w:br w:type="page"/>
      </w:r>
      <w:r w:rsidRPr="00D805C9">
        <w:rPr>
          <w:sz w:val="28"/>
          <w:szCs w:val="28"/>
          <w:u w:val="single"/>
        </w:rPr>
        <w:t>RÖVID TARTALMI BESZÁMOLÓ A KÖZHASZNÚ TEVÉKEN</w:t>
      </w:r>
      <w:r w:rsidRPr="00D805C9">
        <w:rPr>
          <w:sz w:val="28"/>
          <w:szCs w:val="28"/>
          <w:u w:val="single"/>
        </w:rPr>
        <w:t>Y</w:t>
      </w:r>
      <w:r w:rsidRPr="00D805C9">
        <w:rPr>
          <w:sz w:val="28"/>
          <w:szCs w:val="28"/>
          <w:u w:val="single"/>
        </w:rPr>
        <w:t>SÉGRŐL</w:t>
      </w:r>
    </w:p>
    <w:p w:rsidR="00EF38B3" w:rsidRPr="00CD2E1D" w:rsidRDefault="00EF38B3" w:rsidP="000517AA">
      <w:pPr>
        <w:spacing w:line="480" w:lineRule="auto"/>
        <w:jc w:val="both"/>
      </w:pPr>
      <w:r w:rsidRPr="00CD2E1D">
        <w:t>A SOMI-Ovi Alapítvány 2012-ben az alábbi tárgyi beszerzésekkel és programokkal, rende</w:t>
      </w:r>
      <w:r w:rsidRPr="00CD2E1D">
        <w:t>z</w:t>
      </w:r>
      <w:r w:rsidRPr="00CD2E1D">
        <w:t>vénytámogatásokkal segítette a gyermekek életét gazdagabbá, tartalmasabbá tenni az alapí</w:t>
      </w:r>
      <w:r w:rsidRPr="00CD2E1D">
        <w:t>t</w:t>
      </w:r>
      <w:r w:rsidRPr="00CD2E1D">
        <w:t>ványi célokkal összhangban:</w:t>
      </w:r>
    </w:p>
    <w:p w:rsidR="00EF38B3" w:rsidRPr="00CD2E1D" w:rsidRDefault="00EF38B3" w:rsidP="000517AA">
      <w:pPr>
        <w:spacing w:line="480" w:lineRule="auto"/>
        <w:jc w:val="both"/>
      </w:pPr>
      <w:r w:rsidRPr="00CD2E1D">
        <w:t>- szépirodalmi gyermekkönyvek, mesekönyvek</w:t>
      </w:r>
      <w:r>
        <w:t xml:space="preserve"> és diafilmek</w:t>
      </w:r>
      <w:r w:rsidRPr="00CD2E1D">
        <w:t xml:space="preserve"> vásárlásával irodalmi anyag bi</w:t>
      </w:r>
      <w:r w:rsidRPr="00CD2E1D">
        <w:t>z</w:t>
      </w:r>
      <w:r w:rsidRPr="00CD2E1D">
        <w:t>tosítása, tartós használatra,</w:t>
      </w:r>
      <w:r>
        <w:t xml:space="preserve"> a diafilm segítségével az iskolai munka szövegértésének előkész</w:t>
      </w:r>
      <w:r>
        <w:t>í</w:t>
      </w:r>
      <w:r>
        <w:t>tése;</w:t>
      </w:r>
    </w:p>
    <w:p w:rsidR="00EF38B3" w:rsidRDefault="00EF38B3" w:rsidP="000517AA">
      <w:pPr>
        <w:spacing w:line="480" w:lineRule="auto"/>
        <w:jc w:val="both"/>
      </w:pPr>
      <w:r w:rsidRPr="00CD2E1D">
        <w:t xml:space="preserve">- A blokkokhoz  kapcsolódó különleges vizuális alapanyagok </w:t>
      </w:r>
      <w:r>
        <w:t>(gyöngyök, kapcsok, zsinórok stb.)</w:t>
      </w:r>
      <w:r w:rsidRPr="00CD2E1D">
        <w:t>biztosítása a gyermeki tehetségek kibontakoztatásának segítése;</w:t>
      </w:r>
    </w:p>
    <w:p w:rsidR="00EF38B3" w:rsidRPr="00CD2E1D" w:rsidRDefault="00EF38B3" w:rsidP="000517AA">
      <w:pPr>
        <w:spacing w:line="480" w:lineRule="auto"/>
        <w:jc w:val="both"/>
      </w:pPr>
      <w:r>
        <w:t>- A környezettudatos nevelés megvalósításához növények és virágföld biztosítása, virágládák, cserepek vásárlása;</w:t>
      </w:r>
    </w:p>
    <w:p w:rsidR="00EF38B3" w:rsidRPr="00CD2E1D" w:rsidRDefault="00EF38B3" w:rsidP="000517AA">
      <w:pPr>
        <w:spacing w:line="480" w:lineRule="auto"/>
        <w:jc w:val="both"/>
      </w:pPr>
      <w:r w:rsidRPr="00CD2E1D">
        <w:t>- nyersanyagok a Luca napi vásár termékeinek elkészítéséhez, bevételi forrás teremtéséhez;</w:t>
      </w:r>
    </w:p>
    <w:p w:rsidR="00EF38B3" w:rsidRPr="00CD2E1D" w:rsidRDefault="00EF38B3" w:rsidP="000517AA">
      <w:pPr>
        <w:spacing w:line="480" w:lineRule="auto"/>
        <w:jc w:val="both"/>
      </w:pPr>
      <w:r w:rsidRPr="00CD2E1D">
        <w:t>- nyersanyagok a vendégváró ételek készítéséhez, kapcsolataink tartalmassá tétele érdekében;</w:t>
      </w:r>
    </w:p>
    <w:p w:rsidR="00EF38B3" w:rsidRPr="00CD2E1D" w:rsidRDefault="00EF38B3" w:rsidP="008C190E">
      <w:pPr>
        <w:spacing w:line="480" w:lineRule="auto"/>
        <w:jc w:val="both"/>
      </w:pPr>
      <w:r w:rsidRPr="00CD2E1D">
        <w:t>- sportolást és mozgást fejlesztő eszközök biztosítása szabadidős tevékenységekhez, sportve</w:t>
      </w:r>
      <w:r w:rsidRPr="00CD2E1D">
        <w:t>r</w:t>
      </w:r>
      <w:r w:rsidRPr="00CD2E1D">
        <w:t>senyek lebonyolításához,</w:t>
      </w:r>
    </w:p>
    <w:p w:rsidR="00EF38B3" w:rsidRPr="00CD2E1D" w:rsidRDefault="00EF38B3" w:rsidP="008C190E">
      <w:pPr>
        <w:spacing w:line="480" w:lineRule="auto"/>
        <w:jc w:val="both"/>
      </w:pPr>
      <w:r w:rsidRPr="00CD2E1D">
        <w:t>- ajándékok készítéséhez alapanyagok biztosítása</w:t>
      </w:r>
      <w:r>
        <w:t xml:space="preserve"> (modellgipsz)</w:t>
      </w:r>
      <w:r w:rsidRPr="00CD2E1D">
        <w:t>, mellyel partnerkapcsolataink résztve</w:t>
      </w:r>
      <w:r>
        <w:t>vőit tiszteltük meg;</w:t>
      </w:r>
    </w:p>
    <w:p w:rsidR="00EF38B3" w:rsidRDefault="00EF38B3" w:rsidP="006F7EAC">
      <w:pPr>
        <w:spacing w:line="480" w:lineRule="auto"/>
        <w:jc w:val="both"/>
      </w:pPr>
      <w:r w:rsidRPr="00CD2E1D">
        <w:t>- propagandaanyagok biztosítása az alapítv</w:t>
      </w:r>
      <w:r>
        <w:t>ány széleskörű bemutatkozásához;</w:t>
      </w:r>
    </w:p>
    <w:p w:rsidR="00EF38B3" w:rsidRDefault="00EF38B3" w:rsidP="006F7EAC">
      <w:pPr>
        <w:spacing w:line="480" w:lineRule="auto"/>
        <w:jc w:val="both"/>
      </w:pPr>
    </w:p>
    <w:p w:rsidR="00EF38B3" w:rsidRDefault="00EF38B3" w:rsidP="006F7EAC">
      <w:pPr>
        <w:spacing w:line="480" w:lineRule="auto"/>
        <w:jc w:val="both"/>
      </w:pPr>
      <w:r>
        <w:t>Budapest, 2013. május 27.</w:t>
      </w:r>
    </w:p>
    <w:p w:rsidR="00EF38B3" w:rsidRDefault="00EF38B3" w:rsidP="005973B6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F38B3" w:rsidRDefault="00EF38B3" w:rsidP="005973B6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Aissou Erzsébet</w:t>
      </w:r>
    </w:p>
    <w:p w:rsidR="00EF38B3" w:rsidRDefault="00EF38B3" w:rsidP="00D90A7B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a kuratórium elnöke</w:t>
      </w:r>
    </w:p>
    <w:p w:rsidR="00EF38B3" w:rsidRDefault="00EF38B3" w:rsidP="003E771C">
      <w:pPr>
        <w:spacing w:line="480" w:lineRule="auto"/>
        <w:ind w:left="360"/>
        <w:jc w:val="center"/>
        <w:sectPr w:rsidR="00EF38B3">
          <w:headerReference w:type="even" r:id="rId7"/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EF38B3" w:rsidRDefault="00EF38B3" w:rsidP="007E5A47">
      <w:pPr>
        <w:spacing w:line="480" w:lineRule="auto"/>
        <w:jc w:val="center"/>
      </w:pPr>
      <w:r>
        <w:t>2. sz. melléklet</w:t>
      </w:r>
    </w:p>
    <w:p w:rsidR="00EF38B3" w:rsidRDefault="00EF38B3" w:rsidP="007E5A47">
      <w:pPr>
        <w:spacing w:line="480" w:lineRule="auto"/>
        <w:jc w:val="center"/>
      </w:pPr>
    </w:p>
    <w:p w:rsidR="00EF38B3" w:rsidRPr="007E5A47" w:rsidRDefault="00EF38B3" w:rsidP="007E5A47">
      <w:pPr>
        <w:spacing w:line="480" w:lineRule="auto"/>
        <w:jc w:val="center"/>
        <w:rPr>
          <w:sz w:val="28"/>
          <w:szCs w:val="28"/>
          <w:u w:val="single"/>
        </w:rPr>
      </w:pPr>
      <w:r w:rsidRPr="007E5A47">
        <w:rPr>
          <w:sz w:val="28"/>
          <w:szCs w:val="28"/>
          <w:u w:val="single"/>
        </w:rPr>
        <w:t>A vagyon felhasználásával kapcsolatos kimutatás</w:t>
      </w:r>
    </w:p>
    <w:p w:rsidR="00EF38B3" w:rsidRDefault="00EF38B3" w:rsidP="00A75F18">
      <w:pPr>
        <w:spacing w:line="480" w:lineRule="auto"/>
      </w:pPr>
    </w:p>
    <w:tbl>
      <w:tblPr>
        <w:tblW w:w="4693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2800"/>
        <w:gridCol w:w="1893"/>
      </w:tblGrid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201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Bevételek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Összeg (EFt.-ban)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  <w:r w:rsidRPr="00FB4AAB">
              <w:rPr>
                <w:rFonts w:ascii="Arial" w:hAnsi="Arial" w:cs="Arial"/>
                <w:sz w:val="20"/>
                <w:szCs w:val="20"/>
              </w:rPr>
              <w:t>SZJA 1%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FB4AA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  <w:r w:rsidRPr="00FB4AAB">
              <w:rPr>
                <w:rFonts w:ascii="Arial" w:hAnsi="Arial" w:cs="Arial"/>
                <w:sz w:val="20"/>
                <w:szCs w:val="20"/>
              </w:rPr>
              <w:t>Egyéb támogatás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196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Működési kiadások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Összeg (EFt.-ban)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  <w:r w:rsidRPr="00FB4AAB">
              <w:rPr>
                <w:rFonts w:ascii="Arial" w:hAnsi="Arial" w:cs="Arial"/>
                <w:sz w:val="20"/>
                <w:szCs w:val="20"/>
              </w:rPr>
              <w:t>Anyagköltség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79532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111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Egyéb szolgáltatások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79532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203</w:t>
            </w:r>
          </w:p>
        </w:tc>
      </w:tr>
      <w:tr w:rsidR="00EF38B3" w:rsidRPr="00FB4AAB" w:rsidTr="00FB4AAB">
        <w:trPr>
          <w:trHeight w:val="255"/>
        </w:trPr>
        <w:tc>
          <w:tcPr>
            <w:tcW w:w="28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4AAB">
              <w:rPr>
                <w:rFonts w:ascii="Arial" w:hAnsi="Arial" w:cs="Arial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F38B3" w:rsidRPr="00FB4AAB" w:rsidRDefault="00EF38B3" w:rsidP="00FB4AAB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314</w:t>
            </w:r>
          </w:p>
        </w:tc>
      </w:tr>
    </w:tbl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</w:p>
    <w:p w:rsidR="00EF38B3" w:rsidRDefault="00EF38B3" w:rsidP="007E5A47">
      <w:pPr>
        <w:spacing w:line="480" w:lineRule="auto"/>
        <w:ind w:left="360"/>
        <w:jc w:val="center"/>
      </w:pPr>
      <w:r>
        <w:t>3. sz. melléklet</w:t>
      </w:r>
    </w:p>
    <w:p w:rsidR="00EF38B3" w:rsidRDefault="00EF38B3" w:rsidP="007E5A47">
      <w:pPr>
        <w:spacing w:line="480" w:lineRule="auto"/>
        <w:ind w:left="360"/>
        <w:jc w:val="center"/>
      </w:pPr>
    </w:p>
    <w:p w:rsidR="00EF38B3" w:rsidRPr="00675B02" w:rsidRDefault="00EF38B3" w:rsidP="007E5A47">
      <w:pPr>
        <w:spacing w:line="480" w:lineRule="auto"/>
        <w:ind w:left="360"/>
        <w:jc w:val="center"/>
      </w:pPr>
      <w:r>
        <w:t>KURATÓRIUMI HATÁROZAT</w:t>
      </w:r>
    </w:p>
    <w:p w:rsidR="00EF38B3" w:rsidRDefault="00EF38B3" w:rsidP="007E5A47">
      <w:pPr>
        <w:spacing w:line="480" w:lineRule="auto"/>
        <w:ind w:left="360"/>
        <w:jc w:val="center"/>
        <w:rPr>
          <w:sz w:val="28"/>
          <w:szCs w:val="28"/>
        </w:rPr>
      </w:pPr>
    </w:p>
    <w:p w:rsidR="00EF38B3" w:rsidRDefault="00EF38B3" w:rsidP="007E5A47">
      <w:pPr>
        <w:spacing w:line="480" w:lineRule="auto"/>
        <w:ind w:left="360"/>
        <w:jc w:val="both"/>
      </w:pPr>
      <w:r>
        <w:t>A Somi-Ovi Közhasznú Alapítvány kuratóriuma a 2013. január 31.-i ülésén elfogadta a 2012. évi tevékenységről készült közhasznúsági jelentést.</w:t>
      </w: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7E5A47">
      <w:pPr>
        <w:spacing w:line="480" w:lineRule="auto"/>
        <w:ind w:left="360"/>
        <w:jc w:val="both"/>
      </w:pPr>
      <w:r>
        <w:t>A jelenlévő ………3…. tag aláírásával és ……0……….. távollévő tag írásbeli egyetért</w:t>
      </w:r>
      <w:r>
        <w:t>é</w:t>
      </w:r>
      <w:r>
        <w:t>sével:</w:t>
      </w: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082A77">
      <w:pPr>
        <w:spacing w:line="480" w:lineRule="auto"/>
        <w:ind w:left="360"/>
        <w:jc w:val="both"/>
      </w:pPr>
      <w:r>
        <w:t>Budapest, 2013. május 27.</w:t>
      </w: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7E5A47">
      <w:pPr>
        <w:spacing w:line="480" w:lineRule="auto"/>
        <w:ind w:left="360"/>
        <w:jc w:val="both"/>
      </w:pPr>
      <w:r>
        <w:tab/>
        <w:t>……Bátorfi Rozália………………………</w:t>
      </w:r>
      <w:r>
        <w:tab/>
      </w:r>
      <w:r>
        <w:tab/>
      </w:r>
      <w:r>
        <w:tab/>
        <w:t>Aissou Erzsébet</w:t>
      </w:r>
      <w:r>
        <w:tab/>
      </w:r>
    </w:p>
    <w:p w:rsidR="00EF38B3" w:rsidRDefault="00EF38B3" w:rsidP="007E5A47">
      <w:pPr>
        <w:spacing w:line="480" w:lineRule="auto"/>
        <w:ind w:left="360"/>
        <w:jc w:val="both"/>
        <w:rPr>
          <w:i/>
          <w:iCs/>
        </w:rPr>
      </w:pPr>
      <w:r>
        <w:rPr>
          <w:i/>
          <w:iCs/>
        </w:rPr>
        <w:tab/>
        <w:t xml:space="preserve">         kuratóriumi tag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>kuratóriumi elnök</w:t>
      </w:r>
    </w:p>
    <w:p w:rsidR="00EF38B3" w:rsidRDefault="00EF38B3" w:rsidP="00082A77">
      <w:pPr>
        <w:spacing w:line="480" w:lineRule="auto"/>
        <w:ind w:left="360"/>
        <w:jc w:val="both"/>
      </w:pPr>
    </w:p>
    <w:p w:rsidR="00EF38B3" w:rsidRDefault="00EF38B3" w:rsidP="00082A77">
      <w:pPr>
        <w:spacing w:line="480" w:lineRule="auto"/>
        <w:ind w:left="360"/>
        <w:jc w:val="both"/>
      </w:pPr>
    </w:p>
    <w:p w:rsidR="00EF38B3" w:rsidRDefault="00EF38B3" w:rsidP="00082A77">
      <w:pPr>
        <w:spacing w:line="480" w:lineRule="auto"/>
        <w:ind w:left="360"/>
        <w:jc w:val="both"/>
      </w:pPr>
      <w:r>
        <w:t>……Kövesárki Judit………………………</w:t>
      </w:r>
      <w:r>
        <w:tab/>
      </w:r>
      <w:r>
        <w:tab/>
      </w:r>
      <w:r>
        <w:tab/>
      </w:r>
      <w:r>
        <w:tab/>
      </w:r>
    </w:p>
    <w:p w:rsidR="00EF38B3" w:rsidRDefault="00EF38B3" w:rsidP="00082A77">
      <w:pPr>
        <w:spacing w:line="480" w:lineRule="auto"/>
        <w:ind w:left="360"/>
        <w:jc w:val="both"/>
        <w:rPr>
          <w:i/>
          <w:iCs/>
        </w:rPr>
      </w:pPr>
      <w:r>
        <w:rPr>
          <w:i/>
          <w:iCs/>
        </w:rPr>
        <w:tab/>
        <w:t xml:space="preserve">         kuratóriumi tag</w:t>
      </w:r>
      <w:r>
        <w:rPr>
          <w:i/>
          <w:iCs/>
        </w:rPr>
        <w:tab/>
      </w:r>
    </w:p>
    <w:p w:rsidR="00EF38B3" w:rsidRDefault="00EF38B3" w:rsidP="007E5A47">
      <w:pPr>
        <w:spacing w:line="480" w:lineRule="auto"/>
        <w:ind w:left="360"/>
        <w:jc w:val="both"/>
      </w:pPr>
    </w:p>
    <w:p w:rsidR="00EF38B3" w:rsidRDefault="00EF38B3" w:rsidP="007E5A47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</w:r>
    </w:p>
    <w:p w:rsidR="00EF38B3" w:rsidRDefault="00EF38B3" w:rsidP="00082A77">
      <w:pPr>
        <w:spacing w:line="480" w:lineRule="auto"/>
        <w:ind w:left="360"/>
        <w:jc w:val="both"/>
      </w:pPr>
      <w:r>
        <w:tab/>
      </w:r>
      <w:r>
        <w:tab/>
      </w:r>
      <w:r>
        <w:tab/>
      </w:r>
      <w:r>
        <w:tab/>
        <w:t xml:space="preserve">        </w:t>
      </w:r>
      <w:r>
        <w:tab/>
      </w:r>
      <w:r>
        <w:tab/>
      </w:r>
      <w:r>
        <w:tab/>
      </w:r>
      <w:r>
        <w:tab/>
      </w:r>
    </w:p>
    <w:p w:rsidR="00EF38B3" w:rsidRDefault="00EF38B3" w:rsidP="00082A77">
      <w:pPr>
        <w:spacing w:line="480" w:lineRule="auto"/>
        <w:ind w:left="360"/>
        <w:jc w:val="both"/>
        <w:rPr>
          <w:i/>
          <w:iCs/>
        </w:rPr>
      </w:pPr>
      <w:r>
        <w:rPr>
          <w:i/>
          <w:iCs/>
        </w:rPr>
        <w:tab/>
      </w:r>
    </w:p>
    <w:p w:rsidR="00EF38B3" w:rsidRDefault="00EF38B3" w:rsidP="00A75F18">
      <w:pPr>
        <w:spacing w:line="480" w:lineRule="auto"/>
      </w:pPr>
    </w:p>
    <w:sectPr w:rsidR="00EF38B3" w:rsidSect="0081614D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8B3" w:rsidRDefault="00EF38B3">
      <w:r>
        <w:separator/>
      </w:r>
    </w:p>
  </w:endnote>
  <w:endnote w:type="continuationSeparator" w:id="0">
    <w:p w:rsidR="00EF38B3" w:rsidRDefault="00EF3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8B3" w:rsidRDefault="00EF38B3">
      <w:r>
        <w:separator/>
      </w:r>
    </w:p>
  </w:footnote>
  <w:footnote w:type="continuationSeparator" w:id="0">
    <w:p w:rsidR="00EF38B3" w:rsidRDefault="00EF38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8B3" w:rsidRDefault="00EF38B3" w:rsidP="002940B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F38B3" w:rsidRDefault="00EF38B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8B3" w:rsidRDefault="00EF38B3" w:rsidP="002940B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:rsidR="00EF38B3" w:rsidRDefault="00EF38B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8B3" w:rsidRDefault="00EF38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A2D8A"/>
    <w:multiLevelType w:val="hybridMultilevel"/>
    <w:tmpl w:val="A6544DD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C61739B"/>
    <w:multiLevelType w:val="hybridMultilevel"/>
    <w:tmpl w:val="2CF079F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B4D6336"/>
    <w:multiLevelType w:val="hybridMultilevel"/>
    <w:tmpl w:val="5FEEA22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8717B87"/>
    <w:multiLevelType w:val="hybridMultilevel"/>
    <w:tmpl w:val="FDD80306"/>
    <w:lvl w:ilvl="0" w:tplc="DA4C47C6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5A094962"/>
    <w:multiLevelType w:val="hybridMultilevel"/>
    <w:tmpl w:val="F962AC8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448C7B0">
      <w:start w:val="2007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8316E8F"/>
    <w:multiLevelType w:val="hybridMultilevel"/>
    <w:tmpl w:val="998AC710"/>
    <w:lvl w:ilvl="0" w:tplc="A8AEAD9A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86E0D27"/>
    <w:multiLevelType w:val="hybridMultilevel"/>
    <w:tmpl w:val="C54C8DB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1FA50A7"/>
    <w:multiLevelType w:val="hybridMultilevel"/>
    <w:tmpl w:val="4D1ECF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autoHyphenation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2FCD"/>
    <w:rsid w:val="000008AD"/>
    <w:rsid w:val="0001337D"/>
    <w:rsid w:val="00022821"/>
    <w:rsid w:val="00036FAF"/>
    <w:rsid w:val="00037012"/>
    <w:rsid w:val="00042803"/>
    <w:rsid w:val="000517AA"/>
    <w:rsid w:val="00053276"/>
    <w:rsid w:val="00082A77"/>
    <w:rsid w:val="00086727"/>
    <w:rsid w:val="000D1D6A"/>
    <w:rsid w:val="000E7792"/>
    <w:rsid w:val="000F03FE"/>
    <w:rsid w:val="000F594E"/>
    <w:rsid w:val="00107F9F"/>
    <w:rsid w:val="001102C6"/>
    <w:rsid w:val="00117E9C"/>
    <w:rsid w:val="00131823"/>
    <w:rsid w:val="001368CE"/>
    <w:rsid w:val="00142060"/>
    <w:rsid w:val="001474B2"/>
    <w:rsid w:val="00151838"/>
    <w:rsid w:val="00161076"/>
    <w:rsid w:val="00162E45"/>
    <w:rsid w:val="001816EF"/>
    <w:rsid w:val="00182493"/>
    <w:rsid w:val="0019768B"/>
    <w:rsid w:val="001A178F"/>
    <w:rsid w:val="001A1F50"/>
    <w:rsid w:val="001D4BCC"/>
    <w:rsid w:val="001E39AD"/>
    <w:rsid w:val="001F1DD0"/>
    <w:rsid w:val="00234CD7"/>
    <w:rsid w:val="00254563"/>
    <w:rsid w:val="002940B7"/>
    <w:rsid w:val="002C08E7"/>
    <w:rsid w:val="002C4589"/>
    <w:rsid w:val="0032722F"/>
    <w:rsid w:val="00366BB6"/>
    <w:rsid w:val="00393DA8"/>
    <w:rsid w:val="003A22A5"/>
    <w:rsid w:val="003C0CD1"/>
    <w:rsid w:val="003E22BE"/>
    <w:rsid w:val="003E60E4"/>
    <w:rsid w:val="003E771C"/>
    <w:rsid w:val="00400D4E"/>
    <w:rsid w:val="00426F54"/>
    <w:rsid w:val="004370F8"/>
    <w:rsid w:val="00472086"/>
    <w:rsid w:val="0048719F"/>
    <w:rsid w:val="004A30A2"/>
    <w:rsid w:val="004B4831"/>
    <w:rsid w:val="004B5BAA"/>
    <w:rsid w:val="004C64C7"/>
    <w:rsid w:val="00506A9C"/>
    <w:rsid w:val="00507201"/>
    <w:rsid w:val="005117F4"/>
    <w:rsid w:val="00566D50"/>
    <w:rsid w:val="0057782E"/>
    <w:rsid w:val="00590B06"/>
    <w:rsid w:val="005973B6"/>
    <w:rsid w:val="005C3B36"/>
    <w:rsid w:val="005C739B"/>
    <w:rsid w:val="005D5FC3"/>
    <w:rsid w:val="005D73EA"/>
    <w:rsid w:val="005E79B6"/>
    <w:rsid w:val="0062578C"/>
    <w:rsid w:val="006560D3"/>
    <w:rsid w:val="00675B02"/>
    <w:rsid w:val="00680769"/>
    <w:rsid w:val="006B1263"/>
    <w:rsid w:val="006B4388"/>
    <w:rsid w:val="006B4818"/>
    <w:rsid w:val="006D6110"/>
    <w:rsid w:val="006E208F"/>
    <w:rsid w:val="006E706B"/>
    <w:rsid w:val="006F7EAC"/>
    <w:rsid w:val="00704190"/>
    <w:rsid w:val="007263E9"/>
    <w:rsid w:val="007504ED"/>
    <w:rsid w:val="00753F40"/>
    <w:rsid w:val="0075450D"/>
    <w:rsid w:val="00770E49"/>
    <w:rsid w:val="007727C0"/>
    <w:rsid w:val="00773A46"/>
    <w:rsid w:val="00795321"/>
    <w:rsid w:val="007E0F8A"/>
    <w:rsid w:val="007E5A47"/>
    <w:rsid w:val="007F4158"/>
    <w:rsid w:val="0081131A"/>
    <w:rsid w:val="0081614D"/>
    <w:rsid w:val="00820356"/>
    <w:rsid w:val="00821D66"/>
    <w:rsid w:val="0082451E"/>
    <w:rsid w:val="00830590"/>
    <w:rsid w:val="008979A8"/>
    <w:rsid w:val="008B122D"/>
    <w:rsid w:val="008B555B"/>
    <w:rsid w:val="008C190E"/>
    <w:rsid w:val="00901681"/>
    <w:rsid w:val="0091227B"/>
    <w:rsid w:val="00916E09"/>
    <w:rsid w:val="00951623"/>
    <w:rsid w:val="00960B5C"/>
    <w:rsid w:val="009707A3"/>
    <w:rsid w:val="00996CC1"/>
    <w:rsid w:val="009B7E94"/>
    <w:rsid w:val="009D1285"/>
    <w:rsid w:val="009F0521"/>
    <w:rsid w:val="009F575E"/>
    <w:rsid w:val="00A140E5"/>
    <w:rsid w:val="00A30122"/>
    <w:rsid w:val="00A32570"/>
    <w:rsid w:val="00A35183"/>
    <w:rsid w:val="00A75F18"/>
    <w:rsid w:val="00A925D6"/>
    <w:rsid w:val="00AC6367"/>
    <w:rsid w:val="00AE0084"/>
    <w:rsid w:val="00AF3CF2"/>
    <w:rsid w:val="00AF743F"/>
    <w:rsid w:val="00B17D92"/>
    <w:rsid w:val="00B17E23"/>
    <w:rsid w:val="00B22E6D"/>
    <w:rsid w:val="00B33E38"/>
    <w:rsid w:val="00B43F04"/>
    <w:rsid w:val="00B47C9B"/>
    <w:rsid w:val="00B61C4A"/>
    <w:rsid w:val="00B70887"/>
    <w:rsid w:val="00B75DE3"/>
    <w:rsid w:val="00B8141E"/>
    <w:rsid w:val="00B87A20"/>
    <w:rsid w:val="00BB2FB0"/>
    <w:rsid w:val="00BB578E"/>
    <w:rsid w:val="00C20428"/>
    <w:rsid w:val="00C32FCD"/>
    <w:rsid w:val="00C4711E"/>
    <w:rsid w:val="00C5210C"/>
    <w:rsid w:val="00C82EE4"/>
    <w:rsid w:val="00C94A0E"/>
    <w:rsid w:val="00CB6260"/>
    <w:rsid w:val="00CD2E1D"/>
    <w:rsid w:val="00CD54BF"/>
    <w:rsid w:val="00CE4902"/>
    <w:rsid w:val="00CE6F3F"/>
    <w:rsid w:val="00D00CAF"/>
    <w:rsid w:val="00D0242F"/>
    <w:rsid w:val="00D2784F"/>
    <w:rsid w:val="00D3764A"/>
    <w:rsid w:val="00D4617A"/>
    <w:rsid w:val="00D805C9"/>
    <w:rsid w:val="00D90A7B"/>
    <w:rsid w:val="00DA2298"/>
    <w:rsid w:val="00DB1EF5"/>
    <w:rsid w:val="00DD5D18"/>
    <w:rsid w:val="00E23AE7"/>
    <w:rsid w:val="00E27881"/>
    <w:rsid w:val="00E45114"/>
    <w:rsid w:val="00E4609F"/>
    <w:rsid w:val="00E56BB6"/>
    <w:rsid w:val="00E715ED"/>
    <w:rsid w:val="00E75F32"/>
    <w:rsid w:val="00E83188"/>
    <w:rsid w:val="00EB2D70"/>
    <w:rsid w:val="00EB49D4"/>
    <w:rsid w:val="00EC0D39"/>
    <w:rsid w:val="00EE3E5D"/>
    <w:rsid w:val="00EE5560"/>
    <w:rsid w:val="00EF38B3"/>
    <w:rsid w:val="00F170A2"/>
    <w:rsid w:val="00F173FF"/>
    <w:rsid w:val="00F2742F"/>
    <w:rsid w:val="00F337B6"/>
    <w:rsid w:val="00F33FDB"/>
    <w:rsid w:val="00F56EF1"/>
    <w:rsid w:val="00F709A0"/>
    <w:rsid w:val="00F718D2"/>
    <w:rsid w:val="00F816BD"/>
    <w:rsid w:val="00FB39A0"/>
    <w:rsid w:val="00FB4AAB"/>
    <w:rsid w:val="00FB5607"/>
    <w:rsid w:val="00FC7280"/>
    <w:rsid w:val="00FC7AA5"/>
    <w:rsid w:val="00FD4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14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lus1">
    <w:name w:val="Stílus1"/>
    <w:basedOn w:val="Normal"/>
    <w:uiPriority w:val="99"/>
    <w:rsid w:val="00C32FCD"/>
    <w:pPr>
      <w:spacing w:line="360" w:lineRule="auto"/>
      <w:jc w:val="both"/>
    </w:pPr>
  </w:style>
  <w:style w:type="paragraph" w:styleId="Header">
    <w:name w:val="header"/>
    <w:basedOn w:val="Normal"/>
    <w:link w:val="HeaderChar"/>
    <w:uiPriority w:val="99"/>
    <w:rsid w:val="00EB2D7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140E5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EB2D7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370F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140E5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107F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44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</TotalTime>
  <Pages>11</Pages>
  <Words>572</Words>
  <Characters>3952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„Tudománnyal az Egészségért” Alapítvány</dc:title>
  <dc:subject/>
  <dc:creator>Mádi-Szabó László</dc:creator>
  <cp:keywords/>
  <dc:description/>
  <cp:lastModifiedBy>Erzsébet</cp:lastModifiedBy>
  <cp:revision>5</cp:revision>
  <cp:lastPrinted>2010-06-30T11:40:00Z</cp:lastPrinted>
  <dcterms:created xsi:type="dcterms:W3CDTF">2013-05-28T11:58:00Z</dcterms:created>
  <dcterms:modified xsi:type="dcterms:W3CDTF">2013-05-28T12:00:00Z</dcterms:modified>
</cp:coreProperties>
</file>